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0C14C9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806532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CAMPANIA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C14C9" w:rsidRPr="00201E5C" w:rsidRDefault="000C14C9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4AF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MsAIAAKw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" filled="f" stroked="f">
                <v:textbox>
                  <w:txbxContent>
                    <w:p w:rsidR="000C14C9" w:rsidRPr="00201E5C" w:rsidRDefault="00806532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CAMPANIA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0C14C9" w:rsidRPr="00201E5C" w:rsidRDefault="000C14C9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F36B2E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CONCLUSIONI</w:t>
                            </w:r>
                            <w:r w:rsidR="000C14C9"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F36B2E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CONCLUSIONI</w:t>
                      </w:r>
                      <w:r w:rsidR="000C14C9"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532" w:rsidRPr="00806532" w:rsidRDefault="00806532" w:rsidP="0080653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https://anief.org/as/WTCH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8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806532" w:rsidRPr="00806532" w:rsidRDefault="00806532" w:rsidP="00806532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https://anief.org/as/WTCH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082800" cy="5969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RELATORE</w:t>
                            </w: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806532" w:rsidRDefault="00806532" w:rsidP="000C14C9">
                            <w:pPr>
                              <w:jc w:val="center"/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</w:pPr>
                            <w:r w:rsidRPr="00806532"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  <w:t>Stefano Cavallini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3D96D" id="Casella di testo 2" o:spid="_x0000_s1029" type="#_x0000_t202" style="position:absolute;margin-left:389pt;margin-top:455pt;width:164pt;height: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" filled="f" stroked="f">
                <v:textbox>
                  <w:txbxContent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RELATORE</w:t>
                      </w: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806532" w:rsidRDefault="00806532" w:rsidP="000C14C9">
                      <w:pPr>
                        <w:jc w:val="center"/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</w:pPr>
                      <w:r w:rsidRPr="00806532"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  <w:t>Stefano Cavallini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attachedTemplate r:id="rId1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32"/>
    <w:rsid w:val="000C14C9"/>
    <w:rsid w:val="00201E5C"/>
    <w:rsid w:val="006155AE"/>
    <w:rsid w:val="00806532"/>
    <w:rsid w:val="0082110D"/>
    <w:rsid w:val="00A4706F"/>
    <w:rsid w:val="00AD3D2C"/>
    <w:rsid w:val="00F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0C72C8"/>
  <w14:defaultImageDpi w14:val="300"/>
  <w15:docId w15:val="{A741BE19-266E-45ED-9AFA-8A2BB326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06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WTCH" TargetMode="External"/><Relationship Id="rId4" Type="http://schemas.openxmlformats.org/officeDocument/2006/relationships/hyperlink" Target="https://anief.org/as/WT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ormazione-NEW\Ferrara%20Cristina\2021-2022\Anief\SEminari%20legislazione%20presidente%202022\Locandine%20conclusioni\Seminari%20CONCLUSIONI%20legislaz%20202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Seminari CONCLUSIONI legislaz 2022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1</cp:revision>
  <dcterms:created xsi:type="dcterms:W3CDTF">2021-12-30T14:38:00Z</dcterms:created>
  <dcterms:modified xsi:type="dcterms:W3CDTF">2021-12-30T14:40:00Z</dcterms:modified>
</cp:coreProperties>
</file>